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E8DD7" w14:textId="77777777" w:rsidR="008D5D0F" w:rsidRDefault="008D5D0F">
      <w:pPr>
        <w:spacing w:after="240" w:line="240" w:lineRule="auto"/>
      </w:pPr>
    </w:p>
    <w:tbl>
      <w:tblPr>
        <w:tblStyle w:val="Tabellrutnt"/>
        <w:tblpPr w:leftFromText="142" w:rightFromText="142" w:vertAnchor="page" w:tblpY="2382"/>
        <w:tblOverlap w:val="never"/>
        <w:tblW w:w="9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808080" w:themeColor="background1" w:themeShade="80"/>
          <w:insideV w:val="none" w:sz="0" w:space="0" w:color="auto"/>
        </w:tblBorders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8221"/>
        <w:gridCol w:w="1197"/>
      </w:tblGrid>
      <w:tr w:rsidR="007B32D3" w14:paraId="0D7CC56B" w14:textId="77777777" w:rsidTr="007B32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tcW w:w="8221" w:type="dxa"/>
            <w:vAlign w:val="center"/>
          </w:tcPr>
          <w:p w14:paraId="4F042900" w14:textId="77777777" w:rsidR="007B32D3" w:rsidRPr="00392C97" w:rsidRDefault="007B32D3" w:rsidP="007B32D3">
            <w:pPr>
              <w:pStyle w:val="FrnamnEfternamn"/>
              <w:rPr>
                <w:b w:val="0"/>
              </w:rPr>
            </w:pPr>
            <w:r>
              <w:t>Förnamn Efternamn</w:t>
            </w:r>
          </w:p>
        </w:tc>
        <w:tc>
          <w:tcPr>
            <w:tcW w:w="1197" w:type="dxa"/>
            <w:vAlign w:val="center"/>
          </w:tcPr>
          <w:p w14:paraId="6DA5D22C" w14:textId="77777777" w:rsidR="007B32D3" w:rsidRDefault="007B32D3" w:rsidP="007B32D3">
            <w:pPr>
              <w:pStyle w:val="FrnamnEfternamn"/>
              <w:jc w:val="right"/>
            </w:pPr>
            <w:r>
              <w:t>1101</w:t>
            </w:r>
          </w:p>
        </w:tc>
      </w:tr>
      <w:tr w:rsidR="007B32D3" w14:paraId="53B14291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06AE4ED9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68139E6A" w14:textId="77777777" w:rsidR="007B32D3" w:rsidRPr="00B575EA" w:rsidRDefault="007B32D3" w:rsidP="007B32D3">
            <w:pPr>
              <w:pStyle w:val="FrnamnEfternamn"/>
              <w:jc w:val="right"/>
            </w:pPr>
            <w:r>
              <w:t>1102</w:t>
            </w:r>
          </w:p>
        </w:tc>
      </w:tr>
      <w:tr w:rsidR="007B32D3" w14:paraId="61022687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52538A65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69F116BC" w14:textId="77777777" w:rsidR="007B32D3" w:rsidRDefault="007B32D3" w:rsidP="007B32D3">
            <w:pPr>
              <w:pStyle w:val="FrnamnEfternamn"/>
              <w:jc w:val="right"/>
            </w:pPr>
            <w:r>
              <w:t>1103</w:t>
            </w:r>
          </w:p>
        </w:tc>
      </w:tr>
      <w:tr w:rsidR="007B32D3" w14:paraId="451F755B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2A8CE907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7AD47F2A" w14:textId="77777777" w:rsidR="007B32D3" w:rsidRDefault="007B32D3" w:rsidP="007B32D3">
            <w:pPr>
              <w:pStyle w:val="FrnamnEfternamn"/>
              <w:jc w:val="right"/>
            </w:pPr>
            <w:r>
              <w:t>1104</w:t>
            </w:r>
          </w:p>
        </w:tc>
      </w:tr>
      <w:tr w:rsidR="007B32D3" w14:paraId="6F0BD073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62E5EAB7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296A5356" w14:textId="77777777" w:rsidR="007B32D3" w:rsidRDefault="007B32D3" w:rsidP="007B32D3">
            <w:pPr>
              <w:pStyle w:val="FrnamnEfternamn"/>
              <w:jc w:val="right"/>
            </w:pPr>
            <w:r>
              <w:t>1105</w:t>
            </w:r>
          </w:p>
        </w:tc>
      </w:tr>
      <w:tr w:rsidR="007B32D3" w14:paraId="64CE02E2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3348AD2F" w14:textId="77777777" w:rsidR="007B32D3" w:rsidRPr="00392C97" w:rsidRDefault="007B32D3" w:rsidP="007B32D3">
            <w:pPr>
              <w:pStyle w:val="FrnamnEfternamn"/>
              <w:rPr>
                <w:b w:val="0"/>
              </w:rPr>
            </w:pPr>
            <w:r>
              <w:t>Förnamn Efternamn</w:t>
            </w:r>
          </w:p>
        </w:tc>
        <w:tc>
          <w:tcPr>
            <w:tcW w:w="1197" w:type="dxa"/>
            <w:vAlign w:val="center"/>
          </w:tcPr>
          <w:p w14:paraId="0628C303" w14:textId="77777777" w:rsidR="007B32D3" w:rsidRDefault="007B32D3" w:rsidP="007B32D3">
            <w:pPr>
              <w:pStyle w:val="FrnamnEfternamn"/>
              <w:jc w:val="right"/>
            </w:pPr>
            <w:r>
              <w:t>1106</w:t>
            </w:r>
          </w:p>
        </w:tc>
      </w:tr>
      <w:tr w:rsidR="007B32D3" w:rsidRPr="00B575EA" w14:paraId="70F9B5D3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4E518C2A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297B0EF6" w14:textId="77777777" w:rsidR="007B32D3" w:rsidRPr="00B575EA" w:rsidRDefault="007B32D3" w:rsidP="007B32D3">
            <w:pPr>
              <w:pStyle w:val="FrnamnEfternamn"/>
              <w:jc w:val="right"/>
            </w:pPr>
            <w:r>
              <w:t>1107</w:t>
            </w:r>
          </w:p>
        </w:tc>
      </w:tr>
      <w:tr w:rsidR="007B32D3" w14:paraId="4D12A61D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36C16447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3430BEC0" w14:textId="77777777" w:rsidR="007B32D3" w:rsidRDefault="007B32D3" w:rsidP="007B32D3">
            <w:pPr>
              <w:pStyle w:val="FrnamnEfternamn"/>
              <w:jc w:val="right"/>
            </w:pPr>
            <w:r>
              <w:t>1108</w:t>
            </w:r>
          </w:p>
        </w:tc>
      </w:tr>
      <w:tr w:rsidR="007B32D3" w14:paraId="0F73A0F9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5F7B829F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204EF0AB" w14:textId="77777777" w:rsidR="007B32D3" w:rsidRDefault="007B32D3" w:rsidP="007B32D3">
            <w:pPr>
              <w:pStyle w:val="FrnamnEfternamn"/>
              <w:jc w:val="right"/>
            </w:pPr>
            <w:r>
              <w:t>1109</w:t>
            </w:r>
          </w:p>
        </w:tc>
      </w:tr>
      <w:tr w:rsidR="007B32D3" w14:paraId="12342513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61F3238E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47A7FA24" w14:textId="77777777" w:rsidR="007B32D3" w:rsidRDefault="007B32D3" w:rsidP="007B32D3">
            <w:pPr>
              <w:pStyle w:val="FrnamnEfternamn"/>
              <w:jc w:val="right"/>
            </w:pPr>
            <w:r>
              <w:t>1110</w:t>
            </w:r>
          </w:p>
        </w:tc>
      </w:tr>
      <w:tr w:rsidR="007B32D3" w14:paraId="4B4A6EE2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757F1640" w14:textId="77777777" w:rsidR="007B32D3" w:rsidRPr="00392C97" w:rsidRDefault="007B32D3" w:rsidP="007B32D3">
            <w:pPr>
              <w:pStyle w:val="FrnamnEfternamn"/>
              <w:rPr>
                <w:b w:val="0"/>
              </w:rPr>
            </w:pPr>
            <w:r>
              <w:t>Förnamn Efternamn</w:t>
            </w:r>
          </w:p>
        </w:tc>
        <w:tc>
          <w:tcPr>
            <w:tcW w:w="1197" w:type="dxa"/>
            <w:vAlign w:val="center"/>
          </w:tcPr>
          <w:p w14:paraId="278598FA" w14:textId="77777777" w:rsidR="007B32D3" w:rsidRDefault="007B32D3" w:rsidP="007B32D3">
            <w:pPr>
              <w:pStyle w:val="FrnamnEfternamn"/>
              <w:jc w:val="right"/>
            </w:pPr>
            <w:r>
              <w:t>1111</w:t>
            </w:r>
          </w:p>
        </w:tc>
      </w:tr>
      <w:tr w:rsidR="007B32D3" w:rsidRPr="00B575EA" w14:paraId="2A252927" w14:textId="77777777" w:rsidTr="007B32D3">
        <w:trPr>
          <w:trHeight w:val="737"/>
        </w:trPr>
        <w:tc>
          <w:tcPr>
            <w:tcW w:w="8221" w:type="dxa"/>
            <w:vAlign w:val="center"/>
          </w:tcPr>
          <w:p w14:paraId="018CB98F" w14:textId="77777777" w:rsidR="007B32D3" w:rsidRPr="00B575EA" w:rsidRDefault="007B32D3" w:rsidP="007B32D3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vAlign w:val="center"/>
          </w:tcPr>
          <w:p w14:paraId="0EB7542E" w14:textId="77777777" w:rsidR="007B32D3" w:rsidRPr="00B575EA" w:rsidRDefault="007B32D3" w:rsidP="007B32D3">
            <w:pPr>
              <w:pStyle w:val="FrnamnEfternamn"/>
              <w:jc w:val="right"/>
            </w:pPr>
            <w:r>
              <w:t>1112</w:t>
            </w:r>
          </w:p>
        </w:tc>
      </w:tr>
    </w:tbl>
    <w:p w14:paraId="6EA8843C" w14:textId="77777777" w:rsidR="007B32D3" w:rsidRDefault="007B32D3" w:rsidP="00861AED"/>
    <w:p w14:paraId="51E5E9CB" w14:textId="77777777" w:rsidR="007B32D3" w:rsidRDefault="007B32D3" w:rsidP="007B32D3">
      <w:pPr>
        <w:spacing w:after="240" w:line="240" w:lineRule="auto"/>
      </w:pPr>
    </w:p>
    <w:tbl>
      <w:tblPr>
        <w:tblStyle w:val="Tabellrutnt"/>
        <w:tblpPr w:leftFromText="142" w:rightFromText="142" w:vertAnchor="page" w:tblpY="1645"/>
        <w:tblOverlap w:val="never"/>
        <w:tblW w:w="9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808080" w:themeColor="background1" w:themeShade="80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8221"/>
        <w:gridCol w:w="1187"/>
        <w:gridCol w:w="10"/>
      </w:tblGrid>
      <w:tr w:rsidR="007B32D3" w14:paraId="18B9DC7F" w14:textId="77777777" w:rsidTr="00097B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2"/>
        </w:trPr>
        <w:tc>
          <w:tcPr>
            <w:tcW w:w="8221" w:type="dxa"/>
            <w:vAlign w:val="center"/>
          </w:tcPr>
          <w:p w14:paraId="7C46F9DE" w14:textId="77777777" w:rsidR="007B32D3" w:rsidRPr="00392C97" w:rsidRDefault="007B32D3" w:rsidP="00097B04">
            <w:pPr>
              <w:pStyle w:val="FrnamnEfternamn"/>
              <w:rPr>
                <w:b w:val="0"/>
              </w:rPr>
            </w:pPr>
            <w:r>
              <w:lastRenderedPageBreak/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49ECB3C8" w14:textId="77777777" w:rsidR="007B32D3" w:rsidRDefault="007B32D3" w:rsidP="00097B04">
            <w:pPr>
              <w:pStyle w:val="FrnamnEfternamn"/>
              <w:jc w:val="right"/>
            </w:pPr>
            <w:r>
              <w:t>1101</w:t>
            </w:r>
          </w:p>
        </w:tc>
      </w:tr>
      <w:tr w:rsidR="007B32D3" w14:paraId="3F533B31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2D4CA9A3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7114A036" w14:textId="77777777" w:rsidR="007B32D3" w:rsidRPr="00B575EA" w:rsidRDefault="007B32D3" w:rsidP="00097B04">
            <w:pPr>
              <w:pStyle w:val="FrnamnEfternamn"/>
              <w:jc w:val="right"/>
            </w:pPr>
            <w:r>
              <w:t>1102</w:t>
            </w:r>
          </w:p>
        </w:tc>
      </w:tr>
      <w:tr w:rsidR="007B32D3" w14:paraId="04E97BFB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77129F23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207007D7" w14:textId="77777777" w:rsidR="007B32D3" w:rsidRDefault="007B32D3" w:rsidP="00097B04">
            <w:pPr>
              <w:pStyle w:val="FrnamnEfternamn"/>
              <w:jc w:val="right"/>
            </w:pPr>
            <w:r>
              <w:t>1103</w:t>
            </w:r>
          </w:p>
        </w:tc>
      </w:tr>
      <w:tr w:rsidR="007B32D3" w14:paraId="79A6831B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0C45FA7E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73A770FD" w14:textId="77777777" w:rsidR="007B32D3" w:rsidRDefault="007B32D3" w:rsidP="00097B04">
            <w:pPr>
              <w:pStyle w:val="FrnamnEfternamn"/>
              <w:jc w:val="right"/>
            </w:pPr>
            <w:r>
              <w:t>1104</w:t>
            </w:r>
          </w:p>
        </w:tc>
      </w:tr>
      <w:tr w:rsidR="007B32D3" w14:paraId="4C3A97CA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0400A3EA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279CFA49" w14:textId="77777777" w:rsidR="007B32D3" w:rsidRDefault="007B32D3" w:rsidP="00097B04">
            <w:pPr>
              <w:pStyle w:val="FrnamnEfternamn"/>
              <w:jc w:val="right"/>
            </w:pPr>
            <w:r>
              <w:t>1105</w:t>
            </w:r>
          </w:p>
        </w:tc>
      </w:tr>
      <w:tr w:rsidR="007B32D3" w14:paraId="041F0D08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7EDDEEFB" w14:textId="77777777" w:rsidR="007B32D3" w:rsidRPr="00392C97" w:rsidRDefault="007B32D3" w:rsidP="00097B04">
            <w:pPr>
              <w:pStyle w:val="FrnamnEfternamn"/>
              <w:rPr>
                <w:b w:val="0"/>
              </w:rPr>
            </w:pPr>
            <w:r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232601C8" w14:textId="77777777" w:rsidR="007B32D3" w:rsidRDefault="007B32D3" w:rsidP="00097B04">
            <w:pPr>
              <w:pStyle w:val="FrnamnEfternamn"/>
              <w:jc w:val="right"/>
            </w:pPr>
            <w:r>
              <w:t>1106</w:t>
            </w:r>
          </w:p>
        </w:tc>
      </w:tr>
      <w:tr w:rsidR="007B32D3" w:rsidRPr="00B575EA" w14:paraId="747143CE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3643A84D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5C9C54E2" w14:textId="77777777" w:rsidR="007B32D3" w:rsidRPr="00B575EA" w:rsidRDefault="007B32D3" w:rsidP="00097B04">
            <w:pPr>
              <w:pStyle w:val="FrnamnEfternamn"/>
              <w:jc w:val="right"/>
            </w:pPr>
            <w:r>
              <w:t>1107</w:t>
            </w:r>
          </w:p>
        </w:tc>
      </w:tr>
      <w:tr w:rsidR="007B32D3" w14:paraId="212A7478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384330A5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04ADF8B2" w14:textId="77777777" w:rsidR="007B32D3" w:rsidRDefault="007B32D3" w:rsidP="00097B04">
            <w:pPr>
              <w:pStyle w:val="FrnamnEfternamn"/>
              <w:jc w:val="right"/>
            </w:pPr>
            <w:r>
              <w:t>1108</w:t>
            </w:r>
          </w:p>
        </w:tc>
      </w:tr>
      <w:tr w:rsidR="007B32D3" w14:paraId="3DEE5A5E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74C2F516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7641307E" w14:textId="77777777" w:rsidR="007B32D3" w:rsidRDefault="007B32D3" w:rsidP="00097B04">
            <w:pPr>
              <w:pStyle w:val="FrnamnEfternamn"/>
              <w:jc w:val="right"/>
            </w:pPr>
            <w:r>
              <w:t>1109</w:t>
            </w:r>
          </w:p>
        </w:tc>
      </w:tr>
      <w:tr w:rsidR="007B32D3" w14:paraId="6497A63B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7C0DA714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32CFAFCA" w14:textId="77777777" w:rsidR="007B32D3" w:rsidRDefault="007B32D3" w:rsidP="00097B04">
            <w:pPr>
              <w:pStyle w:val="FrnamnEfternamn"/>
              <w:jc w:val="right"/>
            </w:pPr>
            <w:r>
              <w:t>1110</w:t>
            </w:r>
          </w:p>
        </w:tc>
      </w:tr>
      <w:tr w:rsidR="007B32D3" w14:paraId="51A91E45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28D11B13" w14:textId="77777777" w:rsidR="007B32D3" w:rsidRPr="00392C97" w:rsidRDefault="007B32D3" w:rsidP="00097B04">
            <w:pPr>
              <w:pStyle w:val="FrnamnEfternamn"/>
              <w:rPr>
                <w:b w:val="0"/>
              </w:rPr>
            </w:pPr>
            <w:r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7908621E" w14:textId="77777777" w:rsidR="007B32D3" w:rsidRDefault="007B32D3" w:rsidP="00097B04">
            <w:pPr>
              <w:pStyle w:val="FrnamnEfternamn"/>
              <w:jc w:val="right"/>
            </w:pPr>
            <w:r>
              <w:t>1111</w:t>
            </w:r>
          </w:p>
        </w:tc>
      </w:tr>
      <w:tr w:rsidR="007B32D3" w:rsidRPr="00B575EA" w14:paraId="5616A719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5FFB2331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4081FEBE" w14:textId="77777777" w:rsidR="007B32D3" w:rsidRPr="00B575EA" w:rsidRDefault="007B32D3" w:rsidP="00097B04">
            <w:pPr>
              <w:pStyle w:val="FrnamnEfternamn"/>
              <w:jc w:val="right"/>
            </w:pPr>
            <w:r>
              <w:t>1112</w:t>
            </w:r>
          </w:p>
        </w:tc>
      </w:tr>
      <w:tr w:rsidR="007B32D3" w14:paraId="78D56670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3E154F63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5293529E" w14:textId="77777777" w:rsidR="007B32D3" w:rsidRDefault="007B32D3" w:rsidP="00097B04">
            <w:pPr>
              <w:pStyle w:val="FrnamnEfternamn"/>
              <w:jc w:val="right"/>
            </w:pPr>
            <w:r>
              <w:t>1113</w:t>
            </w:r>
          </w:p>
        </w:tc>
      </w:tr>
      <w:tr w:rsidR="007B32D3" w14:paraId="5076030B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2DC7DE3C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67A56DE6" w14:textId="77777777" w:rsidR="007B32D3" w:rsidRDefault="007B32D3" w:rsidP="00097B04">
            <w:pPr>
              <w:pStyle w:val="FrnamnEfternamn"/>
              <w:jc w:val="right"/>
            </w:pPr>
            <w:r>
              <w:t>1114</w:t>
            </w:r>
          </w:p>
        </w:tc>
      </w:tr>
      <w:tr w:rsidR="007B32D3" w14:paraId="31EBCA49" w14:textId="77777777" w:rsidTr="00097B04">
        <w:trPr>
          <w:trHeight w:val="652"/>
        </w:trPr>
        <w:tc>
          <w:tcPr>
            <w:tcW w:w="8221" w:type="dxa"/>
            <w:vAlign w:val="center"/>
          </w:tcPr>
          <w:p w14:paraId="5A5FABD0" w14:textId="77777777" w:rsidR="007B32D3" w:rsidRPr="00B575EA" w:rsidRDefault="007B32D3" w:rsidP="00097B04">
            <w:pPr>
              <w:pStyle w:val="FrnamnEfternamn"/>
            </w:pPr>
            <w:r w:rsidRPr="00B575EA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234F3D34" w14:textId="77777777" w:rsidR="007B32D3" w:rsidRDefault="007B32D3" w:rsidP="00097B04">
            <w:pPr>
              <w:pStyle w:val="FrnamnEfternamn"/>
              <w:jc w:val="right"/>
            </w:pPr>
            <w:r>
              <w:t>1115</w:t>
            </w:r>
          </w:p>
        </w:tc>
      </w:tr>
      <w:tr w:rsidR="007B32D3" w14:paraId="45ECEEED" w14:textId="77777777" w:rsidTr="00097B04">
        <w:trPr>
          <w:gridAfter w:val="1"/>
          <w:wAfter w:w="10" w:type="dxa"/>
          <w:trHeight w:val="652"/>
        </w:trPr>
        <w:tc>
          <w:tcPr>
            <w:tcW w:w="8221" w:type="dxa"/>
            <w:vAlign w:val="center"/>
          </w:tcPr>
          <w:p w14:paraId="3DBC168E" w14:textId="77777777" w:rsidR="007B32D3" w:rsidRPr="00392C97" w:rsidRDefault="007B32D3" w:rsidP="00097B04">
            <w:pPr>
              <w:pStyle w:val="FrnamnEfternamn"/>
              <w:rPr>
                <w:b w:val="0"/>
              </w:rPr>
            </w:pPr>
            <w:r>
              <w:t>Förnamn Efternamn</w:t>
            </w:r>
          </w:p>
        </w:tc>
        <w:tc>
          <w:tcPr>
            <w:tcW w:w="1187" w:type="dxa"/>
            <w:vAlign w:val="center"/>
          </w:tcPr>
          <w:p w14:paraId="73BA1CBA" w14:textId="77777777" w:rsidR="007B32D3" w:rsidRDefault="007B32D3" w:rsidP="00097B04">
            <w:pPr>
              <w:pStyle w:val="FrnamnEfternamn"/>
              <w:jc w:val="right"/>
            </w:pPr>
            <w:r>
              <w:t>1116</w:t>
            </w:r>
          </w:p>
        </w:tc>
      </w:tr>
    </w:tbl>
    <w:p w14:paraId="2D96CE8B" w14:textId="77777777" w:rsidR="00496B9B" w:rsidRDefault="00496B9B" w:rsidP="00861AED"/>
    <w:sectPr w:rsidR="00496B9B" w:rsidSect="007B32D3">
      <w:footerReference w:type="even" r:id="rId7"/>
      <w:headerReference w:type="first" r:id="rId8"/>
      <w:pgSz w:w="11907" w:h="16840" w:code="9"/>
      <w:pgMar w:top="1247" w:right="1247" w:bottom="1134" w:left="124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F98ED" w14:textId="77777777" w:rsidR="00A13F49" w:rsidRDefault="00A13F49" w:rsidP="00BF282B">
      <w:pPr>
        <w:spacing w:after="0" w:line="240" w:lineRule="auto"/>
      </w:pPr>
      <w:r>
        <w:separator/>
      </w:r>
    </w:p>
  </w:endnote>
  <w:endnote w:type="continuationSeparator" w:id="0">
    <w:p w14:paraId="6E4DFDB4" w14:textId="77777777" w:rsidR="00A13F49" w:rsidRDefault="00A13F49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W w:w="9072" w:type="dxa"/>
      <w:tblLook w:val="04A0" w:firstRow="1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718DA469" w14:textId="77777777" w:rsidTr="002D231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5812" w:type="dxa"/>
        </w:tcPr>
        <w:p w14:paraId="565F3886" w14:textId="77777777" w:rsidR="00986A1D" w:rsidRPr="009B4E2A" w:rsidRDefault="00986A1D" w:rsidP="002D2310">
          <w:pPr>
            <w:pStyle w:val="Sidfot"/>
            <w:spacing w:after="100"/>
          </w:pPr>
          <w:r w:rsidRPr="00B239BF">
            <w:t>Göteborgs Stad</w:t>
          </w:r>
          <w:r>
            <w:t xml:space="preserve"> </w:t>
          </w:r>
          <w:sdt>
            <w:sdtPr>
              <w:alias w:val="Enhet/förvaltning/organisation"/>
              <w:tag w:val="Enhet/förvaltning/organisation"/>
              <w:id w:val="-1475907791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Pr="00DA76F6">
                <w:t>[Organisationsnamn]</w:t>
              </w:r>
            </w:sdtContent>
          </w:sdt>
          <w:r>
            <w:t xml:space="preserve">, </w:t>
          </w:r>
          <w:sdt>
            <w:sdtPr>
              <w:alias w:val="Dokumentnamn"/>
              <w:tag w:val="Dokumentnamn"/>
              <w:id w:val="-39124201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392C97">
                <w:t>Mall hyresgäst A4</w:t>
              </w:r>
            </w:sdtContent>
          </w:sdt>
        </w:p>
      </w:tc>
      <w:tc>
        <w:tcPr>
          <w:tcW w:w="1343" w:type="dxa"/>
        </w:tcPr>
        <w:p w14:paraId="1E085009" w14:textId="77777777" w:rsidR="00986A1D" w:rsidRPr="009B4E2A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3FF33D90" w14:textId="77777777" w:rsidR="00986A1D" w:rsidRPr="009B4E2A" w:rsidRDefault="00986A1D" w:rsidP="002D2310">
          <w:pPr>
            <w:pStyle w:val="Sidfot"/>
            <w:spacing w:after="100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DA76F6">
            <w:rPr>
              <w:noProof/>
            </w:rPr>
            <w:t>2</w:t>
          </w:r>
          <w:r w:rsidRPr="009B4E2A">
            <w:fldChar w:fldCharType="end"/>
          </w:r>
          <w:r w:rsidRPr="009B4E2A">
            <w:t xml:space="preserve"> (</w:t>
          </w:r>
          <w:r w:rsidR="00F77606">
            <w:rPr>
              <w:noProof/>
            </w:rPr>
            <w:fldChar w:fldCharType="begin"/>
          </w:r>
          <w:r w:rsidR="00F77606">
            <w:rPr>
              <w:noProof/>
            </w:rPr>
            <w:instrText xml:space="preserve"> NUMPAGES   \* MERGEFORMAT </w:instrText>
          </w:r>
          <w:r w:rsidR="00F77606">
            <w:rPr>
              <w:noProof/>
            </w:rPr>
            <w:fldChar w:fldCharType="separate"/>
          </w:r>
          <w:r w:rsidR="00C10045">
            <w:rPr>
              <w:noProof/>
            </w:rPr>
            <w:t>1</w:t>
          </w:r>
          <w:r w:rsidR="00F77606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7098B8BD" w14:textId="77777777" w:rsidTr="002D2310">
      <w:tc>
        <w:tcPr>
          <w:tcW w:w="5812" w:type="dxa"/>
        </w:tcPr>
        <w:p w14:paraId="61E94DF3" w14:textId="77777777" w:rsidR="00986A1D" w:rsidRPr="00F66187" w:rsidRDefault="00986A1D" w:rsidP="002D2310">
          <w:pPr>
            <w:pStyle w:val="Sidfot"/>
            <w:spacing w:after="100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4E603C37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5CF2FB1F" w14:textId="77777777" w:rsidR="00986A1D" w:rsidRDefault="00986A1D" w:rsidP="002D2310">
          <w:pPr>
            <w:pStyle w:val="Sidfot"/>
            <w:spacing w:after="100"/>
            <w:jc w:val="right"/>
          </w:pPr>
        </w:p>
      </w:tc>
    </w:tr>
    <w:tr w:rsidR="00986A1D" w14:paraId="687E5E52" w14:textId="77777777" w:rsidTr="002D2310">
      <w:tc>
        <w:tcPr>
          <w:tcW w:w="5812" w:type="dxa"/>
        </w:tcPr>
        <w:p w14:paraId="2DF41AC1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343" w:type="dxa"/>
        </w:tcPr>
        <w:p w14:paraId="08B32DC4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5CEF6EE6" w14:textId="77777777" w:rsidR="00986A1D" w:rsidRDefault="00986A1D" w:rsidP="002D2310">
          <w:pPr>
            <w:pStyle w:val="Sidfot"/>
            <w:spacing w:after="100"/>
            <w:jc w:val="right"/>
          </w:pPr>
        </w:p>
      </w:tc>
    </w:tr>
  </w:tbl>
  <w:p w14:paraId="52F557CA" w14:textId="77777777" w:rsidR="00F57801" w:rsidRPr="00F66187" w:rsidRDefault="00F57801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E792D" w14:textId="77777777" w:rsidR="00A13F49" w:rsidRDefault="00A13F49" w:rsidP="00BF282B">
      <w:pPr>
        <w:spacing w:after="0" w:line="240" w:lineRule="auto"/>
      </w:pPr>
      <w:r>
        <w:separator/>
      </w:r>
    </w:p>
  </w:footnote>
  <w:footnote w:type="continuationSeparator" w:id="0">
    <w:p w14:paraId="110C50B1" w14:textId="77777777" w:rsidR="00A13F49" w:rsidRDefault="00A13F49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2669F" w14:textId="77777777" w:rsidR="007D1A1B" w:rsidRDefault="007D1A1B">
    <w:pPr>
      <w:pStyle w:val="Sidhuvud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C70C060" wp14:editId="7C90E628">
          <wp:simplePos x="0" y="0"/>
          <wp:positionH relativeFrom="page">
            <wp:posOffset>1270</wp:posOffset>
          </wp:positionH>
          <wp:positionV relativeFrom="paragraph">
            <wp:posOffset>-177800</wp:posOffset>
          </wp:positionV>
          <wp:extent cx="7560000" cy="10714458"/>
          <wp:effectExtent l="0" t="0" r="3175" b="0"/>
          <wp:wrapNone/>
          <wp:docPr id="1289709857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200236" name=""/>
                  <pic:cNvPicPr/>
                </pic:nvPicPr>
                <pic:blipFill>
                  <a:blip r:embed="rId1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714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E74A0"/>
    <w:multiLevelType w:val="hybridMultilevel"/>
    <w:tmpl w:val="F8AED1F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435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24BEB"/>
    <w:rsid w:val="00086620"/>
    <w:rsid w:val="000B6F6F"/>
    <w:rsid w:val="000C68BA"/>
    <w:rsid w:val="000C6B6F"/>
    <w:rsid w:val="000D1B95"/>
    <w:rsid w:val="000F2B85"/>
    <w:rsid w:val="0011061F"/>
    <w:rsid w:val="0011381D"/>
    <w:rsid w:val="00142FEF"/>
    <w:rsid w:val="0017101B"/>
    <w:rsid w:val="00173F0C"/>
    <w:rsid w:val="001C2218"/>
    <w:rsid w:val="001D645F"/>
    <w:rsid w:val="00241F59"/>
    <w:rsid w:val="00257F49"/>
    <w:rsid w:val="002D09F7"/>
    <w:rsid w:val="002D2310"/>
    <w:rsid w:val="003031B5"/>
    <w:rsid w:val="003164EC"/>
    <w:rsid w:val="00332A7F"/>
    <w:rsid w:val="00350FEF"/>
    <w:rsid w:val="00367F49"/>
    <w:rsid w:val="00372CB4"/>
    <w:rsid w:val="00374CAE"/>
    <w:rsid w:val="00392C97"/>
    <w:rsid w:val="003A22A3"/>
    <w:rsid w:val="003F4AFA"/>
    <w:rsid w:val="00401B69"/>
    <w:rsid w:val="00414E79"/>
    <w:rsid w:val="00440D30"/>
    <w:rsid w:val="00473C11"/>
    <w:rsid w:val="00496B9B"/>
    <w:rsid w:val="004A5252"/>
    <w:rsid w:val="004B287C"/>
    <w:rsid w:val="004C0571"/>
    <w:rsid w:val="004C78B0"/>
    <w:rsid w:val="004D394B"/>
    <w:rsid w:val="00521790"/>
    <w:rsid w:val="005729A0"/>
    <w:rsid w:val="00597ACB"/>
    <w:rsid w:val="005C1C8B"/>
    <w:rsid w:val="005E6622"/>
    <w:rsid w:val="005F5390"/>
    <w:rsid w:val="00607F19"/>
    <w:rsid w:val="00613965"/>
    <w:rsid w:val="00623D4E"/>
    <w:rsid w:val="00631C23"/>
    <w:rsid w:val="006772D2"/>
    <w:rsid w:val="00690A7F"/>
    <w:rsid w:val="007178C8"/>
    <w:rsid w:val="00720B05"/>
    <w:rsid w:val="00742AE2"/>
    <w:rsid w:val="007517BE"/>
    <w:rsid w:val="007534B5"/>
    <w:rsid w:val="00766929"/>
    <w:rsid w:val="00770200"/>
    <w:rsid w:val="007A0E1C"/>
    <w:rsid w:val="007B32D3"/>
    <w:rsid w:val="007D1A1B"/>
    <w:rsid w:val="00831E91"/>
    <w:rsid w:val="00861AED"/>
    <w:rsid w:val="00866590"/>
    <w:rsid w:val="008760F6"/>
    <w:rsid w:val="008C6FC6"/>
    <w:rsid w:val="008D5D0F"/>
    <w:rsid w:val="008E56C2"/>
    <w:rsid w:val="0090730F"/>
    <w:rsid w:val="009176BE"/>
    <w:rsid w:val="009433F3"/>
    <w:rsid w:val="009624D4"/>
    <w:rsid w:val="00985ACB"/>
    <w:rsid w:val="00986A1D"/>
    <w:rsid w:val="009B4E2A"/>
    <w:rsid w:val="009D2947"/>
    <w:rsid w:val="009D2B88"/>
    <w:rsid w:val="009D4D5C"/>
    <w:rsid w:val="00A048EE"/>
    <w:rsid w:val="00A074B5"/>
    <w:rsid w:val="00A13F49"/>
    <w:rsid w:val="00A345C1"/>
    <w:rsid w:val="00A3668C"/>
    <w:rsid w:val="00A44FFD"/>
    <w:rsid w:val="00A47AD9"/>
    <w:rsid w:val="00A8112E"/>
    <w:rsid w:val="00AA0284"/>
    <w:rsid w:val="00AA3C05"/>
    <w:rsid w:val="00AE5147"/>
    <w:rsid w:val="00AE5F41"/>
    <w:rsid w:val="00B0334B"/>
    <w:rsid w:val="00B3745A"/>
    <w:rsid w:val="00B37B54"/>
    <w:rsid w:val="00B456FF"/>
    <w:rsid w:val="00B575EA"/>
    <w:rsid w:val="00B63E0E"/>
    <w:rsid w:val="00BA1320"/>
    <w:rsid w:val="00BD0663"/>
    <w:rsid w:val="00BD0A0C"/>
    <w:rsid w:val="00BF1EC3"/>
    <w:rsid w:val="00BF282B"/>
    <w:rsid w:val="00BF31DC"/>
    <w:rsid w:val="00C0363D"/>
    <w:rsid w:val="00C10045"/>
    <w:rsid w:val="00C41652"/>
    <w:rsid w:val="00C85A21"/>
    <w:rsid w:val="00CD65E8"/>
    <w:rsid w:val="00D0364D"/>
    <w:rsid w:val="00D21D96"/>
    <w:rsid w:val="00D22966"/>
    <w:rsid w:val="00D731D2"/>
    <w:rsid w:val="00DA76F6"/>
    <w:rsid w:val="00DB37DF"/>
    <w:rsid w:val="00DC59E4"/>
    <w:rsid w:val="00DC6E79"/>
    <w:rsid w:val="00DF152D"/>
    <w:rsid w:val="00E11731"/>
    <w:rsid w:val="00EF388D"/>
    <w:rsid w:val="00F4117C"/>
    <w:rsid w:val="00F57801"/>
    <w:rsid w:val="00F66187"/>
    <w:rsid w:val="00F77606"/>
    <w:rsid w:val="00FA0781"/>
    <w:rsid w:val="00FB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C92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B95"/>
    <w:pPr>
      <w:spacing w:after="160" w:line="276" w:lineRule="auto"/>
    </w:pPr>
    <w:rPr>
      <w:sz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496B9B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144"/>
      <w:szCs w:val="52"/>
    </w:rPr>
  </w:style>
  <w:style w:type="paragraph" w:styleId="Rubrik2">
    <w:name w:val="heading 2"/>
    <w:basedOn w:val="Normal"/>
    <w:next w:val="Normal"/>
    <w:link w:val="Rubrik2Char"/>
    <w:uiPriority w:val="9"/>
    <w:qFormat/>
    <w:rsid w:val="000D1B95"/>
    <w:pPr>
      <w:keepNext/>
      <w:keepLines/>
      <w:spacing w:before="480" w:after="120" w:line="240" w:lineRule="auto"/>
      <w:outlineLvl w:val="1"/>
    </w:pPr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0D1B95"/>
    <w:pPr>
      <w:keepNext/>
      <w:keepLines/>
      <w:spacing w:before="400" w:after="120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0D1B95"/>
    <w:pPr>
      <w:keepNext/>
      <w:keepLines/>
      <w:spacing w:before="360" w:after="120"/>
      <w:outlineLvl w:val="3"/>
    </w:pPr>
    <w:rPr>
      <w:rFonts w:asciiTheme="majorHAnsi" w:eastAsiaTheme="majorEastAsia" w:hAnsiTheme="majorHAnsi" w:cstheme="majorBidi"/>
      <w:i/>
      <w:iCs/>
      <w:color w:val="0D0D0D" w:themeColor="text1" w:themeTint="F2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50F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50F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50FE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50F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50FE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96B9B"/>
    <w:rPr>
      <w:rFonts w:asciiTheme="majorHAnsi" w:eastAsiaTheme="majorEastAsia" w:hAnsiTheme="majorHAnsi" w:cstheme="majorBidi"/>
      <w:b/>
      <w:color w:val="0D0D0D" w:themeColor="text1" w:themeTint="F2"/>
      <w:sz w:val="144"/>
      <w:szCs w:val="52"/>
    </w:rPr>
  </w:style>
  <w:style w:type="character" w:customStyle="1" w:styleId="Rubrik2Char">
    <w:name w:val="Rubrik 2 Char"/>
    <w:basedOn w:val="Standardstycketeckensnitt"/>
    <w:link w:val="Rubrik2"/>
    <w:uiPriority w:val="9"/>
    <w:rsid w:val="000D1B95"/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0D1B95"/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0D1B95"/>
    <w:rPr>
      <w:rFonts w:asciiTheme="majorHAnsi" w:eastAsiaTheme="majorEastAsia" w:hAnsiTheme="majorHAnsi" w:cstheme="majorBidi"/>
      <w:i/>
      <w:iCs/>
      <w:color w:val="0D0D0D" w:themeColor="text1" w:themeTint="F2"/>
      <w:sz w:val="22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350F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73C1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50FEF"/>
    <w:pPr>
      <w:numPr>
        <w:ilvl w:val="1"/>
      </w:numPr>
      <w:ind w:left="1134"/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73C11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50FEF"/>
    <w:p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B575EA"/>
    <w:pPr>
      <w:spacing w:after="0"/>
    </w:pPr>
    <w:rPr>
      <w:rFonts w:asciiTheme="majorHAnsi" w:hAnsiTheme="majorHAnsi"/>
      <w:sz w:val="14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3031B5"/>
    <w:pPr>
      <w:pBdr>
        <w:top w:val="single" w:sz="4" w:space="6" w:color="9B7400" w:themeColor="background2" w:themeShade="80"/>
        <w:left w:val="single" w:sz="4" w:space="6" w:color="9B7400" w:themeColor="background2" w:themeShade="80"/>
        <w:bottom w:val="single" w:sz="4" w:space="6" w:color="9B7400" w:themeColor="background2" w:themeShade="80"/>
        <w:right w:val="single" w:sz="4" w:space="6" w:color="9B7400" w:themeColor="background2" w:themeShade="80"/>
      </w:pBdr>
      <w:shd w:val="clear" w:color="auto" w:fill="FFEAAF" w:themeFill="background2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Liststycke">
    <w:name w:val="List Paragraph"/>
    <w:basedOn w:val="Normal"/>
    <w:uiPriority w:val="34"/>
    <w:qFormat/>
    <w:rsid w:val="00F77606"/>
    <w:pPr>
      <w:ind w:left="720"/>
      <w:contextualSpacing/>
    </w:pPr>
  </w:style>
  <w:style w:type="table" w:customStyle="1" w:styleId="Formatmall1">
    <w:name w:val="Formatmall1"/>
    <w:basedOn w:val="Normaltabell"/>
    <w:uiPriority w:val="99"/>
    <w:rsid w:val="002D2310"/>
    <w:pPr>
      <w:spacing w:after="0"/>
    </w:pPr>
    <w:tblPr/>
  </w:style>
  <w:style w:type="paragraph" w:customStyle="1" w:styleId="Mellanrubrik">
    <w:name w:val="Mellanrubrik"/>
    <w:basedOn w:val="Normal"/>
    <w:uiPriority w:val="12"/>
    <w:qFormat/>
    <w:rsid w:val="000D1B95"/>
    <w:pPr>
      <w:spacing w:before="360" w:after="120"/>
    </w:pPr>
    <w:rPr>
      <w:rFonts w:asciiTheme="majorHAnsi" w:hAnsiTheme="majorHAnsi" w:cstheme="majorHAnsi"/>
      <w:b/>
      <w:bCs/>
      <w:sz w:val="20"/>
      <w:szCs w:val="20"/>
    </w:rPr>
  </w:style>
  <w:style w:type="paragraph" w:customStyle="1" w:styleId="FrnamnEfternamn">
    <w:name w:val="Förnamn Efternamn"/>
    <w:basedOn w:val="Rubrik1"/>
    <w:qFormat/>
    <w:rsid w:val="008D5D0F"/>
    <w:pPr>
      <w:spacing w:before="20" w:line="228" w:lineRule="auto"/>
    </w:pPr>
    <w:rPr>
      <w:sz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Göteborgs Stad mörka">
      <a:dk1>
        <a:sysClr val="windowText" lastClr="000000"/>
      </a:dk1>
      <a:lt1>
        <a:sysClr val="window" lastClr="FFFFFF"/>
      </a:lt1>
      <a:dk2>
        <a:srgbClr val="3F5564"/>
      </a:dk2>
      <a:lt2>
        <a:srgbClr val="FFCD37"/>
      </a:lt2>
      <a:accent1>
        <a:srgbClr val="0077BC"/>
      </a:accent1>
      <a:accent2>
        <a:srgbClr val="D24723"/>
      </a:accent2>
      <a:accent3>
        <a:srgbClr val="008391"/>
      </a:accent3>
      <a:accent4>
        <a:srgbClr val="D53878"/>
      </a:accent4>
      <a:accent5>
        <a:srgbClr val="008767"/>
      </a:accent5>
      <a:accent6>
        <a:srgbClr val="674B99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 hyresgäster A4 stående_12+16.dotx</Template>
  <TotalTime>0</TotalTime>
  <Pages>2</Pages>
  <Words>107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hyresgäst A4</vt:lpstr>
    </vt:vector>
  </TitlesOfParts>
  <Company>[Organisationsnamn]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Mall hyresgäst A4</dc:title>
  <dc:subject/>
  <dc:creator>Lena Månsson</dc:creator>
  <dc:description/>
  <cp:lastModifiedBy>Lena Månsson</cp:lastModifiedBy>
  <cp:revision>1</cp:revision>
  <cp:lastPrinted>2019-07-04T12:57:00Z</cp:lastPrinted>
  <dcterms:created xsi:type="dcterms:W3CDTF">2025-01-08T14:49:00Z</dcterms:created>
  <dcterms:modified xsi:type="dcterms:W3CDTF">2025-01-08T14:50:00Z</dcterms:modified>
</cp:coreProperties>
</file>